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93" w:rsidRDefault="00306C93" w:rsidP="00306C93">
      <w:pPr>
        <w:spacing w:line="240" w:lineRule="auto"/>
        <w:jc w:val="both"/>
        <w:rPr>
          <w:rFonts w:ascii="Calibri" w:eastAsia="Times New Roman" w:hAnsi="Calibri" w:cs="Calibri"/>
          <w:color w:val="000000"/>
          <w:lang w:eastAsia="en-GB"/>
        </w:rPr>
      </w:pPr>
      <w:r>
        <w:rPr>
          <w:rFonts w:ascii="Calibri" w:eastAsia="Times New Roman" w:hAnsi="Calibri" w:cs="Calibri"/>
          <w:color w:val="000000"/>
          <w:lang w:eastAsia="en-GB"/>
        </w:rPr>
        <w:t>Tuesday 30</w:t>
      </w:r>
      <w:r w:rsidRPr="00306C93">
        <w:rPr>
          <w:rFonts w:ascii="Calibri" w:eastAsia="Times New Roman" w:hAnsi="Calibri" w:cs="Calibri"/>
          <w:color w:val="000000"/>
          <w:vertAlign w:val="superscript"/>
          <w:lang w:eastAsia="en-GB"/>
        </w:rPr>
        <w:t>th</w:t>
      </w:r>
      <w:r>
        <w:rPr>
          <w:rFonts w:ascii="Calibri" w:eastAsia="Times New Roman" w:hAnsi="Calibri" w:cs="Calibri"/>
          <w:color w:val="000000"/>
          <w:lang w:eastAsia="en-GB"/>
        </w:rPr>
        <w:t xml:space="preserve"> April 2019</w:t>
      </w:r>
    </w:p>
    <w:p w:rsidR="00306C93" w:rsidRPr="00306C93" w:rsidRDefault="00306C93" w:rsidP="00306C9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>Dear Parent/Carer</w:t>
      </w:r>
    </w:p>
    <w:p w:rsidR="00306C93" w:rsidRPr="00306C93" w:rsidRDefault="00306C93" w:rsidP="00306C9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RE: New Vice Principal at </w:t>
      </w:r>
      <w:proofErr w:type="spellStart"/>
      <w:r w:rsidRPr="00306C93">
        <w:rPr>
          <w:rFonts w:ascii="Calibri" w:eastAsia="Times New Roman" w:hAnsi="Calibri" w:cs="Calibri"/>
          <w:b/>
          <w:bCs/>
          <w:color w:val="000000"/>
          <w:lang w:eastAsia="en-GB"/>
        </w:rPr>
        <w:t>Eastlea</w:t>
      </w:r>
      <w:proofErr w:type="spellEnd"/>
      <w:r w:rsidRPr="00306C93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Community School</w:t>
      </w: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 xml:space="preserve">I would like to take this opportunity to introduce myself to you. I am privileged and delighted to have joined </w:t>
      </w:r>
      <w:proofErr w:type="spellStart"/>
      <w:r w:rsidRPr="00306C93">
        <w:rPr>
          <w:rFonts w:ascii="Calibri" w:eastAsia="Times New Roman" w:hAnsi="Calibri" w:cs="Calibri"/>
          <w:color w:val="000000"/>
          <w:lang w:eastAsia="en-GB"/>
        </w:rPr>
        <w:t>Eastlea</w:t>
      </w:r>
      <w:proofErr w:type="spellEnd"/>
      <w:r w:rsidRPr="00306C93">
        <w:rPr>
          <w:rFonts w:ascii="Calibri" w:eastAsia="Times New Roman" w:hAnsi="Calibri" w:cs="Calibri"/>
          <w:color w:val="000000"/>
          <w:lang w:eastAsia="en-GB"/>
        </w:rPr>
        <w:t xml:space="preserve"> Community School as a Vice Principal.</w:t>
      </w: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 xml:space="preserve">I am a firm believer of quality first teaching. I am totally committed and understand how excellent education can improve the life chances of the young people we serve. I have an unwavering belief that all students can be </w:t>
      </w:r>
      <w:bookmarkStart w:id="0" w:name="_GoBack"/>
      <w:bookmarkEnd w:id="0"/>
      <w:r w:rsidRPr="00306C93">
        <w:rPr>
          <w:rFonts w:ascii="Calibri" w:eastAsia="Times New Roman" w:hAnsi="Calibri" w:cs="Calibri"/>
          <w:color w:val="000000"/>
          <w:lang w:eastAsia="en-GB"/>
        </w:rPr>
        <w:t>successful.</w:t>
      </w: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 xml:space="preserve">For the last 14 years I have worked in an All-Through (4-18), Ofsted Outstanding, University School in Tower Hamlets. The school has been completely transformed over the years, we have celebrated many successes; it is currently oversubscribed and the results are now significantly above the national average. Working in a high performing institution has given me a wealth and breadth of experience which I hope to share with everyone at </w:t>
      </w:r>
      <w:proofErr w:type="spellStart"/>
      <w:r w:rsidRPr="00306C93">
        <w:rPr>
          <w:rFonts w:ascii="Calibri" w:eastAsia="Times New Roman" w:hAnsi="Calibri" w:cs="Calibri"/>
          <w:color w:val="000000"/>
          <w:lang w:eastAsia="en-GB"/>
        </w:rPr>
        <w:t>Eastlea</w:t>
      </w:r>
      <w:proofErr w:type="spellEnd"/>
      <w:r w:rsidRPr="00306C93">
        <w:rPr>
          <w:rFonts w:ascii="Calibri" w:eastAsia="Times New Roman" w:hAnsi="Calibri" w:cs="Calibri"/>
          <w:color w:val="000000"/>
          <w:lang w:eastAsia="en-GB"/>
        </w:rPr>
        <w:t>. I have witnessed how strong partnerships between home and the school can have a huge impact on the development of young people. Exceptional leadership, teaching and support from parents are also vital ingredients in making students and a school successful.</w:t>
      </w: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>I am looking forward to working very closely with you in the coming weeks and months ahead to ensure that your child can make rapid and good progress.</w:t>
      </w: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>Please see below a list of some articles and websites that provide details of how you can support and prepare your child for public examinations, class tests and general wellbeing. I hope you find this information useful.</w:t>
      </w:r>
    </w:p>
    <w:p w:rsidR="00306C93" w:rsidRPr="00306C93" w:rsidRDefault="00306C93" w:rsidP="00306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>The science of revision: nine ways pupils can revise for exams more effectively (Article in the Guardian)</w:t>
      </w:r>
    </w:p>
    <w:p w:rsidR="00306C93" w:rsidRPr="00306C93" w:rsidRDefault="00306C93" w:rsidP="00306C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 xml:space="preserve">Head teachers give their top tips for revision season  (Article from Daily Telegraph) </w:t>
      </w:r>
    </w:p>
    <w:p w:rsidR="00306C93" w:rsidRPr="00306C93" w:rsidRDefault="00306C93" w:rsidP="00306C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>Your revision technique should be about quality not quantity (Article from the TES)</w:t>
      </w:r>
    </w:p>
    <w:p w:rsidR="00306C93" w:rsidRPr="00306C93" w:rsidRDefault="00306C93" w:rsidP="00306C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 xml:space="preserve">Supporting Your Child During Exam Time (Young Minds Website) </w:t>
      </w:r>
    </w:p>
    <w:p w:rsidR="00306C93" w:rsidRPr="00306C93" w:rsidRDefault="00306C93" w:rsidP="00306C9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Default="00306C93" w:rsidP="00306C93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n-GB"/>
        </w:rPr>
      </w:pPr>
      <w:r w:rsidRPr="00306C93">
        <w:rPr>
          <w:rFonts w:ascii="Calibri" w:eastAsia="Times New Roman" w:hAnsi="Calibri" w:cs="Calibri"/>
          <w:color w:val="000000"/>
          <w:lang w:eastAsia="en-GB"/>
        </w:rPr>
        <w:t xml:space="preserve"> Yours sincerely</w:t>
      </w:r>
    </w:p>
    <w:p w:rsidR="00306C93" w:rsidRDefault="00306C93" w:rsidP="00306C93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n-GB"/>
        </w:rPr>
      </w:pPr>
    </w:p>
    <w:p w:rsidR="00306C93" w:rsidRDefault="00306C93" w:rsidP="00306C93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n-GB"/>
        </w:rPr>
      </w:pP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06C93" w:rsidRPr="00306C93" w:rsidRDefault="00306C93" w:rsidP="00306C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proofErr w:type="spellStart"/>
      <w:r w:rsidRPr="00306C93">
        <w:rPr>
          <w:rFonts w:ascii="Calibri" w:eastAsia="Times New Roman" w:hAnsi="Calibri" w:cs="Calibri"/>
          <w:b/>
          <w:color w:val="000000"/>
          <w:u w:val="single"/>
          <w:lang w:eastAsia="en-GB"/>
        </w:rPr>
        <w:t>Jubair</w:t>
      </w:r>
      <w:proofErr w:type="spellEnd"/>
      <w:r w:rsidRPr="00306C93">
        <w:rPr>
          <w:rFonts w:ascii="Calibri" w:eastAsia="Times New Roman" w:hAnsi="Calibri" w:cs="Calibri"/>
          <w:b/>
          <w:color w:val="000000"/>
          <w:u w:val="single"/>
          <w:lang w:eastAsia="en-GB"/>
        </w:rPr>
        <w:t xml:space="preserve"> Ahmed</w:t>
      </w:r>
    </w:p>
    <w:p w:rsidR="00646A06" w:rsidRDefault="00306C93" w:rsidP="00306C93">
      <w:pPr>
        <w:spacing w:after="0" w:line="240" w:lineRule="auto"/>
        <w:jc w:val="both"/>
      </w:pPr>
      <w:r w:rsidRPr="00306C93">
        <w:rPr>
          <w:rFonts w:ascii="Calibri" w:eastAsia="Times New Roman" w:hAnsi="Calibri" w:cs="Calibri"/>
          <w:b/>
          <w:color w:val="000000"/>
          <w:u w:val="single"/>
          <w:lang w:eastAsia="en-GB"/>
        </w:rPr>
        <w:t xml:space="preserve">Vice Principal </w:t>
      </w:r>
    </w:p>
    <w:p w:rsidR="00F029CB" w:rsidRPr="000E2475" w:rsidRDefault="00F029CB" w:rsidP="000E2475"/>
    <w:sectPr w:rsidR="00F029CB" w:rsidRPr="000E2475" w:rsidSect="00646A06">
      <w:headerReference w:type="default" r:id="rId9"/>
      <w:footerReference w:type="default" r:id="rId10"/>
      <w:pgSz w:w="11906" w:h="16838"/>
      <w:pgMar w:top="1809" w:right="425" w:bottom="624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F3E" w:rsidRDefault="00C44F3E" w:rsidP="00702F47">
      <w:r>
        <w:separator/>
      </w:r>
    </w:p>
  </w:endnote>
  <w:endnote w:type="continuationSeparator" w:id="0">
    <w:p w:rsidR="00C44F3E" w:rsidRDefault="00C44F3E" w:rsidP="0070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2" w:type="dxa"/>
      <w:tblBorders>
        <w:top w:val="single" w:sz="24" w:space="0" w:color="FF0000"/>
        <w:left w:val="single" w:sz="24" w:space="0" w:color="FF0000"/>
        <w:bottom w:val="single" w:sz="24" w:space="0" w:color="FF0000"/>
        <w:right w:val="single" w:sz="24" w:space="0" w:color="FF0000"/>
        <w:insideH w:val="single" w:sz="24" w:space="0" w:color="FF0000"/>
        <w:insideV w:val="single" w:sz="24" w:space="0" w:color="FF0000"/>
      </w:tblBorders>
      <w:tblLook w:val="0000" w:firstRow="0" w:lastRow="0" w:firstColumn="0" w:lastColumn="0" w:noHBand="0" w:noVBand="0"/>
    </w:tblPr>
    <w:tblGrid>
      <w:gridCol w:w="9901"/>
    </w:tblGrid>
    <w:tr w:rsidR="00C44F3E" w:rsidTr="001A35A6">
      <w:trPr>
        <w:trHeight w:val="23"/>
        <w:tblHeader/>
      </w:trPr>
      <w:tc>
        <w:tcPr>
          <w:tcW w:w="9901" w:type="dxa"/>
          <w:vAlign w:val="bottom"/>
        </w:tcPr>
        <w:p w:rsidR="00C44F3E" w:rsidRPr="00AF1E37" w:rsidRDefault="00C44F3E" w:rsidP="00AF1E37">
          <w:pPr>
            <w:pStyle w:val="Heading1"/>
            <w:spacing w:before="100" w:after="100" w:line="480" w:lineRule="auto"/>
            <w:jc w:val="center"/>
            <w:rPr>
              <w:rFonts w:ascii="Calibri" w:hAnsi="Calibri" w:cs="Calibri"/>
              <w:bCs w:val="0"/>
              <w:i/>
              <w:color w:val="auto"/>
              <w:sz w:val="20"/>
              <w:szCs w:val="20"/>
            </w:rPr>
          </w:pPr>
          <w:r w:rsidRPr="001A35A6">
            <w:rPr>
              <w:rFonts w:ascii="Calibri" w:hAnsi="Calibri" w:cs="Calibri"/>
              <w:bCs w:val="0"/>
              <w:i/>
              <w:color w:val="auto"/>
              <w:sz w:val="24"/>
              <w:szCs w:val="24"/>
            </w:rPr>
            <w:t>“Being Successful and Feeling Successful”</w:t>
          </w:r>
        </w:p>
      </w:tc>
    </w:tr>
  </w:tbl>
  <w:p w:rsidR="00C44F3E" w:rsidRPr="00394279" w:rsidRDefault="00C44F3E" w:rsidP="004609FA">
    <w:pPr>
      <w:pStyle w:val="Heading1"/>
      <w:tabs>
        <w:tab w:val="left" w:pos="975"/>
        <w:tab w:val="left" w:pos="4395"/>
      </w:tabs>
      <w:spacing w:before="100" w:after="100"/>
      <w:ind w:left="-709"/>
      <w:rPr>
        <w:b w:val="0"/>
        <w:color w:val="auto"/>
        <w:sz w:val="16"/>
        <w:szCs w:val="16"/>
      </w:rPr>
    </w:pP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6275224F" wp14:editId="42B21EB2">
          <wp:extent cx="705624" cy="257175"/>
          <wp:effectExtent l="0" t="0" r="0" b="0"/>
          <wp:docPr id="30" name="Picture 30" descr="http://www.jackpetcheyfoundation.org.uk/uploads/imagesnew/file/JPF%2018%20Years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jackpetcheyfoundation.org.uk/uploads/imagesnew/file/JPF%2018%20Years%20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046" cy="257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46505F04" wp14:editId="1459F9D1">
          <wp:extent cx="520032" cy="352425"/>
          <wp:effectExtent l="0" t="0" r="0" b="0"/>
          <wp:docPr id="31" name="Picture 31" descr="Image result for international school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international schools aw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5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5AD186D7" wp14:editId="332EBD9F">
          <wp:extent cx="514350" cy="324148"/>
          <wp:effectExtent l="0" t="0" r="0" b="0"/>
          <wp:docPr id="288" name="Picture 288" descr="Image result for healthy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lthy schoo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324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232D5C99" wp14:editId="1E461946">
          <wp:extent cx="781050" cy="292894"/>
          <wp:effectExtent l="0" t="0" r="0" b="0"/>
          <wp:docPr id="289" name="Picture 289" descr="Image result for school achievement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chool achievement awar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92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0244550C" wp14:editId="127F4CD5">
          <wp:extent cx="523875" cy="335503"/>
          <wp:effectExtent l="0" t="0" r="0" b="7620"/>
          <wp:docPr id="290" name="Picture 290" descr="Image result for investor in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investor in peopl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352" cy="335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38B345F2" wp14:editId="508F3918">
          <wp:extent cx="417424" cy="419100"/>
          <wp:effectExtent l="0" t="0" r="1905" b="0"/>
          <wp:docPr id="291" name="Picture 291" descr="Image result for q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qi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424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218E21F1" wp14:editId="64B8D452">
          <wp:extent cx="414266" cy="409575"/>
          <wp:effectExtent l="0" t="0" r="5080" b="0"/>
          <wp:docPr id="292" name="Picture 292" descr="Image result for arts council eng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arts council england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926" cy="414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21B6295B" wp14:editId="645D3A2F">
          <wp:extent cx="750155" cy="361950"/>
          <wp:effectExtent l="0" t="0" r="0" b="0"/>
          <wp:docPr id="293" name="Picture 293" descr="C:\Users\nbliss2.316\AppData\Local\Microsoft\Windows\Temporary Internet Files\Content.Outlook\OU7FIIMP\17 Bronze Star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bliss2.316\AppData\Local\Microsoft\Windows\Temporary Internet Files\Content.Outlook\OU7FIIMP\17 Bronze Star kitemark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15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F3E" w:rsidRDefault="00C44F3E" w:rsidP="00702F47">
      <w:r>
        <w:separator/>
      </w:r>
    </w:p>
  </w:footnote>
  <w:footnote w:type="continuationSeparator" w:id="0">
    <w:p w:rsidR="00C44F3E" w:rsidRDefault="00C44F3E" w:rsidP="00702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F3E" w:rsidRPr="00AF1E37" w:rsidRDefault="00C44F3E" w:rsidP="00DD5E32">
    <w:pPr>
      <w:pStyle w:val="msoorganizationname2"/>
      <w:widowControl w:val="0"/>
      <w:ind w:left="-1134"/>
      <w:rPr>
        <w:rFonts w:ascii="Calibri" w:hAnsi="Calibri" w:cs="Calibri"/>
        <w:b/>
        <w:bCs/>
        <w:sz w:val="20"/>
        <w:szCs w:val="20"/>
        <w:lang w:val="en-US"/>
        <w14:ligatures w14:val="none"/>
      </w:rPr>
    </w:pPr>
    <w:r w:rsidRPr="00702F47">
      <w:rPr>
        <w:rFonts w:ascii="Times New Roman" w:eastAsiaTheme="minorHAnsi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6ACCDCEB" wp14:editId="5044071A">
              <wp:simplePos x="0" y="0"/>
              <wp:positionH relativeFrom="column">
                <wp:posOffset>586853</wp:posOffset>
              </wp:positionH>
              <wp:positionV relativeFrom="paragraph">
                <wp:posOffset>2445</wp:posOffset>
              </wp:positionV>
              <wp:extent cx="5622877" cy="49132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2877" cy="491320"/>
                      </a:xfrm>
                      <a:prstGeom prst="rect">
                        <a:avLst/>
                      </a:prstGeom>
                      <a:solidFill>
                        <a:srgbClr val="D716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EF5FA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C44F3E" w:rsidRDefault="00C44F3E" w:rsidP="00702F47">
                          <w:pPr>
                            <w:pStyle w:val="msoorganizationname2"/>
                            <w:widowControl w:val="0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sz w:val="48"/>
                              <w:szCs w:val="48"/>
                              <w:lang w:val="en-US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48"/>
                              <w:szCs w:val="48"/>
                              <w:lang w:val="en-US"/>
                              <w14:ligatures w14:val="none"/>
                            </w:rPr>
                            <w:t>Eastlea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48"/>
                              <w:szCs w:val="48"/>
                              <w:lang w:val="en-US"/>
                              <w14:ligatures w14:val="none"/>
                            </w:rPr>
                            <w:t xml:space="preserve"> Community School</w:t>
                          </w:r>
                        </w:p>
                        <w:p w:rsidR="00C44F3E" w:rsidRDefault="00C44F3E" w:rsidP="00702F47">
                          <w:pPr>
                            <w:pStyle w:val="Heading1"/>
                            <w:jc w:val="center"/>
                            <w:rPr>
                              <w:rFonts w:ascii="Calibri" w:hAnsi="Calibri" w:cs="Calibri"/>
                              <w:b w:val="0"/>
                              <w:b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 w:val="0"/>
                              <w:bCs w:val="0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.2pt;margin-top:.2pt;width:442.75pt;height:38.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" fillcolor="#d71600" stroked="f" strokecolor="black [0]" strokeweight="0" insetpen="t">
              <v:shadow color="#def5fa"/>
              <v:textbox inset="2.85pt,2.85pt,2.85pt,2.85pt">
                <w:txbxContent>
                  <w:p w:rsidR="00C44F3E" w:rsidRDefault="00C44F3E" w:rsidP="00702F47">
                    <w:pPr>
                      <w:pStyle w:val="msoorganizationname2"/>
                      <w:widowControl w:val="0"/>
                      <w:jc w:val="right"/>
                      <w:rPr>
                        <w:rFonts w:ascii="Calibri" w:hAnsi="Calibri" w:cs="Calibri"/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  <w:t>Eastlea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bCs/>
                        <w:sz w:val="48"/>
                        <w:szCs w:val="48"/>
                        <w:lang w:val="en-US"/>
                        <w14:ligatures w14:val="none"/>
                      </w:rPr>
                      <w:t xml:space="preserve"> Community School</w:t>
                    </w:r>
                  </w:p>
                  <w:p w:rsidR="00C44F3E" w:rsidRDefault="00C44F3E" w:rsidP="00702F47">
                    <w:pPr>
                      <w:pStyle w:val="Heading1"/>
                      <w:jc w:val="center"/>
                      <w:rPr>
                        <w:rFonts w:ascii="Calibri" w:hAnsi="Calibri" w:cs="Calibri"/>
                        <w:b w:val="0"/>
                        <w:bCs w:val="0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b w:val="0"/>
                        <w:bCs w:val="0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Pr="00DD5E32">
      <w:rPr>
        <w:rFonts w:ascii="Calibri" w:eastAsiaTheme="minorHAnsi" w:hAnsi="Calibri" w:cs="Calibri"/>
        <w:b/>
        <w:bCs/>
        <w:sz w:val="48"/>
        <w:szCs w:val="48"/>
        <w:lang w:val="en-US"/>
        <w14:ligatures w14:val="none"/>
      </w:rPr>
      <w:t xml:space="preserve"> </w:t>
    </w:r>
    <w:r>
      <w:rPr>
        <w:rFonts w:ascii="Calibri" w:eastAsiaTheme="minorHAnsi" w:hAnsi="Calibri" w:cs="Calibri"/>
        <w:b/>
        <w:bCs/>
        <w:sz w:val="48"/>
        <w:szCs w:val="48"/>
        <w:lang w:val="en-US"/>
        <w14:ligatures w14:val="none"/>
      </w:rPr>
      <w:t xml:space="preserve">   </w:t>
    </w:r>
    <w:r w:rsidR="00B3083F">
      <w:rPr>
        <w:rFonts w:ascii="Calibri" w:hAnsi="Calibri" w:cs="Calibri"/>
        <w:b/>
        <w:bCs/>
        <w:noProof/>
        <w:sz w:val="48"/>
        <w:szCs w:val="48"/>
        <w14:ligatures w14:val="none"/>
        <w14:cntxtAlts w14:val="0"/>
      </w:rPr>
      <w:drawing>
        <wp:inline distT="0" distB="0" distL="0" distR="0" wp14:anchorId="5CD1414B" wp14:editId="62C2B3B5">
          <wp:extent cx="945222" cy="727606"/>
          <wp:effectExtent l="0" t="0" r="7620" b="0"/>
          <wp:docPr id="29" name="Picture 29" descr="C:\Users\nbliss2.316\AppData\Local\Microsoft\Windows\Temporary Internet Files\Content.Outlook\OU7FIIMP\Eastlea Logo 2018 vec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bliss2.316\AppData\Local\Microsoft\Windows\Temporary Internet Files\Content.Outlook\OU7FIIMP\Eastlea Logo 2018 vect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575" cy="73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4F3E" w:rsidRDefault="00C44F3E" w:rsidP="00D03310">
    <w:pPr>
      <w:keepNext/>
      <w:spacing w:after="0" w:line="285" w:lineRule="auto"/>
      <w:ind w:left="1440" w:right="402" w:firstLine="720"/>
      <w:jc w:val="right"/>
      <w:outlineLvl w:val="0"/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</w:pPr>
    <w:r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Pretoria Road</w:t>
    </w:r>
  </w:p>
  <w:p w:rsidR="00C44F3E" w:rsidRPr="00C94AC6" w:rsidRDefault="00C44F3E" w:rsidP="00D03310">
    <w:pPr>
      <w:keepNext/>
      <w:spacing w:after="0" w:line="285" w:lineRule="auto"/>
      <w:ind w:left="1440" w:right="402" w:firstLine="720"/>
      <w:jc w:val="right"/>
      <w:outlineLvl w:val="0"/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</w:pPr>
    <w:r w:rsidRPr="00C94AC6"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Canning Town,</w:t>
    </w:r>
  </w:p>
  <w:p w:rsidR="00C44F3E" w:rsidRDefault="00C44F3E" w:rsidP="00D03310">
    <w:pPr>
      <w:keepNext/>
      <w:spacing w:after="0" w:line="285" w:lineRule="auto"/>
      <w:ind w:left="1440" w:right="402" w:firstLine="720"/>
      <w:jc w:val="right"/>
      <w:outlineLvl w:val="0"/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</w:pPr>
    <w:r w:rsidRPr="00C94AC6"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London</w:t>
    </w:r>
    <w:r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 xml:space="preserve">, </w:t>
    </w:r>
    <w:r w:rsidRPr="00C94AC6"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E16 4NP</w:t>
    </w:r>
  </w:p>
  <w:p w:rsidR="00C44F3E" w:rsidRPr="00C94AC6" w:rsidRDefault="00C44F3E" w:rsidP="00D03310">
    <w:pPr>
      <w:keepNext/>
      <w:spacing w:after="0" w:line="285" w:lineRule="auto"/>
      <w:ind w:left="1440" w:right="402" w:firstLine="720"/>
      <w:jc w:val="right"/>
      <w:outlineLvl w:val="0"/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</w:pPr>
    <w:r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T:</w:t>
    </w:r>
    <w:r w:rsidR="009D0BF7"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 xml:space="preserve"> </w:t>
    </w:r>
    <w:r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0207 540 0400 F: 0207 540 0410</w:t>
    </w:r>
  </w:p>
  <w:p w:rsidR="00C44F3E" w:rsidRPr="00702F47" w:rsidRDefault="00C44F3E" w:rsidP="00D03310">
    <w:pPr>
      <w:keepNext/>
      <w:spacing w:after="0" w:line="285" w:lineRule="auto"/>
      <w:ind w:left="1440" w:right="402" w:firstLine="720"/>
      <w:jc w:val="right"/>
      <w:outlineLvl w:val="0"/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</w:pPr>
    <w:r>
      <w:rPr>
        <w:rFonts w:ascii="Calibri" w:eastAsia="Times New Roman" w:hAnsi="Calibri" w:cs="Calibri"/>
        <w:b/>
        <w:bCs/>
        <w:color w:val="000000"/>
        <w:kern w:val="28"/>
        <w:sz w:val="20"/>
        <w:szCs w:val="20"/>
        <w:lang w:eastAsia="en-GB"/>
        <w14:cntxtAlts/>
      </w:rPr>
      <w:t>E: info@eastlea.newham.sch.uk</w:t>
    </w:r>
  </w:p>
  <w:p w:rsidR="00C44F3E" w:rsidRPr="00221491" w:rsidRDefault="00C44F3E" w:rsidP="00DD5E32">
    <w:pPr>
      <w:widowControl w:val="0"/>
      <w:spacing w:after="120" w:line="285" w:lineRule="auto"/>
      <w:ind w:right="402"/>
      <w:jc w:val="right"/>
      <w:rPr>
        <w:rFonts w:ascii="Calibri" w:eastAsia="Times New Roman" w:hAnsi="Calibri" w:cs="Calibri"/>
        <w:color w:val="000000"/>
        <w:kern w:val="28"/>
        <w:sz w:val="20"/>
        <w:szCs w:val="20"/>
        <w:lang w:eastAsia="en-GB"/>
        <w14:cntxtAlts/>
      </w:rPr>
    </w:pPr>
    <w:r w:rsidRPr="00702F47">
      <w:rPr>
        <w:rFonts w:ascii="Calibri" w:eastAsia="Times New Roman" w:hAnsi="Calibri" w:cs="Calibri"/>
        <w:b/>
        <w:bCs/>
        <w:color w:val="000000"/>
        <w:kern w:val="28"/>
        <w:sz w:val="24"/>
        <w:szCs w:val="24"/>
        <w:lang w:eastAsia="en-GB"/>
        <w14:cntxtAlts/>
      </w:rPr>
      <w:t xml:space="preserve">Principal: Mr Stephen Gillatt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D23C9"/>
    <w:multiLevelType w:val="multilevel"/>
    <w:tmpl w:val="0C849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F47"/>
    <w:rsid w:val="000064EB"/>
    <w:rsid w:val="000349A8"/>
    <w:rsid w:val="000E2475"/>
    <w:rsid w:val="001A35A6"/>
    <w:rsid w:val="001D5A01"/>
    <w:rsid w:val="00221491"/>
    <w:rsid w:val="002E1C6E"/>
    <w:rsid w:val="002F3ADA"/>
    <w:rsid w:val="00306C93"/>
    <w:rsid w:val="00355268"/>
    <w:rsid w:val="00394279"/>
    <w:rsid w:val="003F650F"/>
    <w:rsid w:val="004609FA"/>
    <w:rsid w:val="00463735"/>
    <w:rsid w:val="00484417"/>
    <w:rsid w:val="004D1280"/>
    <w:rsid w:val="00611F39"/>
    <w:rsid w:val="00646A06"/>
    <w:rsid w:val="006850E0"/>
    <w:rsid w:val="00702F47"/>
    <w:rsid w:val="00732FCB"/>
    <w:rsid w:val="008451ED"/>
    <w:rsid w:val="009D0BF7"/>
    <w:rsid w:val="00AF1E37"/>
    <w:rsid w:val="00B3083F"/>
    <w:rsid w:val="00C1028A"/>
    <w:rsid w:val="00C42F85"/>
    <w:rsid w:val="00C44F3E"/>
    <w:rsid w:val="00C94AC6"/>
    <w:rsid w:val="00D03310"/>
    <w:rsid w:val="00DB5D79"/>
    <w:rsid w:val="00DD5E32"/>
    <w:rsid w:val="00E06EEC"/>
    <w:rsid w:val="00E76CE5"/>
    <w:rsid w:val="00F0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CB"/>
    <w:pPr>
      <w:spacing w:before="0" w:beforeAutospacing="0" w:after="200" w:afterAutospacing="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02F47"/>
    <w:pPr>
      <w:keepNext/>
      <w:keepLines/>
      <w:spacing w:before="480" w:beforeAutospacing="1" w:after="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F47"/>
    <w:pPr>
      <w:tabs>
        <w:tab w:val="center" w:pos="4513"/>
        <w:tab w:val="right" w:pos="9026"/>
      </w:tabs>
      <w:spacing w:beforeAutospacing="1" w:after="0" w:afterAutospacing="1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F47"/>
  </w:style>
  <w:style w:type="paragraph" w:styleId="Footer">
    <w:name w:val="footer"/>
    <w:basedOn w:val="Normal"/>
    <w:link w:val="FooterChar"/>
    <w:uiPriority w:val="99"/>
    <w:unhideWhenUsed/>
    <w:rsid w:val="00702F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F47"/>
  </w:style>
  <w:style w:type="paragraph" w:customStyle="1" w:styleId="msoorganizationname2">
    <w:name w:val="msoorganizationname2"/>
    <w:rsid w:val="00702F47"/>
    <w:pPr>
      <w:spacing w:before="0" w:beforeAutospacing="0" w:after="0" w:afterAutospacing="0" w:line="283" w:lineRule="auto"/>
    </w:pPr>
    <w:rPr>
      <w:rFonts w:ascii="Franklin Gothic Heavy" w:eastAsia="Times New Roman" w:hAnsi="Franklin Gothic Heavy" w:cs="Times New Roman"/>
      <w:color w:val="FFFFFF"/>
      <w:kern w:val="2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702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02F47"/>
    <w:rPr>
      <w:color w:val="D716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E32"/>
    <w:pPr>
      <w:spacing w:beforeAutospacing="1" w:after="0" w:afterAutospacing="1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CB"/>
    <w:pPr>
      <w:spacing w:before="0" w:beforeAutospacing="0" w:after="200" w:afterAutospacing="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02F47"/>
    <w:pPr>
      <w:keepNext/>
      <w:keepLines/>
      <w:spacing w:before="480" w:beforeAutospacing="1" w:after="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F47"/>
    <w:pPr>
      <w:tabs>
        <w:tab w:val="center" w:pos="4513"/>
        <w:tab w:val="right" w:pos="9026"/>
      </w:tabs>
      <w:spacing w:beforeAutospacing="1" w:after="0" w:afterAutospacing="1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F47"/>
  </w:style>
  <w:style w:type="paragraph" w:styleId="Footer">
    <w:name w:val="footer"/>
    <w:basedOn w:val="Normal"/>
    <w:link w:val="FooterChar"/>
    <w:uiPriority w:val="99"/>
    <w:unhideWhenUsed/>
    <w:rsid w:val="00702F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F47"/>
  </w:style>
  <w:style w:type="paragraph" w:customStyle="1" w:styleId="msoorganizationname2">
    <w:name w:val="msoorganizationname2"/>
    <w:rsid w:val="00702F47"/>
    <w:pPr>
      <w:spacing w:before="0" w:beforeAutospacing="0" w:after="0" w:afterAutospacing="0" w:line="283" w:lineRule="auto"/>
    </w:pPr>
    <w:rPr>
      <w:rFonts w:ascii="Franklin Gothic Heavy" w:eastAsia="Times New Roman" w:hAnsi="Franklin Gothic Heavy" w:cs="Times New Roman"/>
      <w:color w:val="FFFFFF"/>
      <w:kern w:val="2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702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02F47"/>
    <w:rPr>
      <w:color w:val="D716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E32"/>
    <w:pPr>
      <w:spacing w:beforeAutospacing="1" w:after="0" w:afterAutospacing="1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2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gif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8F7EB-D3B0-49A2-8B19-28A2079D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823CC4A7</Template>
  <TotalTime>1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Bliss</dc:creator>
  <cp:lastModifiedBy>Natalie Bliss</cp:lastModifiedBy>
  <cp:revision>2</cp:revision>
  <cp:lastPrinted>2018-07-16T11:18:00Z</cp:lastPrinted>
  <dcterms:created xsi:type="dcterms:W3CDTF">2019-04-26T08:17:00Z</dcterms:created>
  <dcterms:modified xsi:type="dcterms:W3CDTF">2019-04-26T08:17:00Z</dcterms:modified>
</cp:coreProperties>
</file>